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6D0B4">
      <w:pPr>
        <w:spacing w:line="560" w:lineRule="exact"/>
        <w:jc w:val="center"/>
        <w:rPr>
          <w:rFonts w:ascii="方正小标宋简体" w:eastAsia="方正小标宋简体" w:cs="方正小标宋简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襄阳市中心医院2026年精神科编外聘用人员招聘资格复审委托书</w:t>
      </w:r>
    </w:p>
    <w:p w14:paraId="586BDCD7">
      <w:pPr>
        <w:rPr>
          <w:rFonts w:hint="eastAsia" w:ascii="仿宋_GB2312" w:eastAsia="仿宋_GB2312"/>
          <w:bCs/>
          <w:sz w:val="32"/>
          <w:szCs w:val="32"/>
          <w:shd w:val="clear" w:color="auto" w:fill="FFFFFF"/>
        </w:rPr>
      </w:pPr>
    </w:p>
    <w:p w14:paraId="75413FEC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6373970A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7190BB03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5A78D681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14B33311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553D23C2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23564D95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襄阳市中心医院2026年精神科编外聘用人员招聘，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631229F3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3A4BE0A6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66768DCA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委托人（签字）：</w:t>
      </w:r>
    </w:p>
    <w:p w14:paraId="5C16A639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年  月  日</w:t>
      </w:r>
    </w:p>
    <w:p w14:paraId="1CE29F2A"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MwZmI0MGVmYjY5NTAzYTliZGI1OTUxZGFlZTBjNmEifQ=="/>
  </w:docVars>
  <w:rsids>
    <w:rsidRoot w:val="00000000"/>
    <w:rsid w:val="177B6EE9"/>
    <w:rsid w:val="6F9F9267"/>
    <w:rsid w:val="73BFEA49"/>
    <w:rsid w:val="75614DE1"/>
    <w:rsid w:val="84F70E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226</Words>
  <Characters>232</Characters>
  <Lines>19</Lines>
  <Paragraphs>10</Paragraphs>
  <TotalTime>4</TotalTime>
  <ScaleCrop>false</ScaleCrop>
  <LinksUpToDate>false</LinksUpToDate>
  <CharactersWithSpaces>435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2023-05-08T02:46:00Z</dcterms:created>
  <dc:creator>AutoBVT</dc:creator>
  <cp:lastModifiedBy>相遇在冰天雪地</cp:lastModifiedBy>
  <cp:lastPrinted>2024-05-12T00:21:00Z</cp:lastPrinted>
  <dcterms:modified xsi:type="dcterms:W3CDTF">2026-08-26T10:10:08Z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eyJoZGlkIjoiMzBkMTJiNmFmNTA0ZWQ1NmUyZDRmMjFiZjdlYzJiZDgiLCJ1c2VySWQiOiIyNjk3NjUwODUifQ==</vt:lpwstr>
  </property>
</Properties>
</file>